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A2" w:rsidRPr="00CE38CF" w:rsidRDefault="00E06FA2" w:rsidP="007E2A63">
      <w:pPr>
        <w:spacing w:afterLines="50"/>
        <w:jc w:val="center"/>
        <w:rPr>
          <w:rFonts w:ascii="宋体"/>
          <w:b/>
          <w:sz w:val="32"/>
          <w:szCs w:val="32"/>
        </w:rPr>
      </w:pPr>
      <w:r w:rsidRPr="00CE38CF">
        <w:rPr>
          <w:rFonts w:ascii="宋体" w:hAnsi="宋体" w:hint="eastAsia"/>
          <w:b/>
          <w:sz w:val="32"/>
          <w:szCs w:val="32"/>
        </w:rPr>
        <w:t>齐鲁师范学院学生课程免听申请表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2727"/>
        <w:gridCol w:w="1374"/>
        <w:gridCol w:w="2768"/>
      </w:tblGrid>
      <w:tr w:rsidR="00E06FA2" w:rsidRPr="00CE38CF" w:rsidTr="006F2D84">
        <w:trPr>
          <w:trHeight w:val="568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6FA2" w:rsidRPr="00CE38CF" w:rsidRDefault="00E06FA2" w:rsidP="006F2D84">
            <w:pPr>
              <w:jc w:val="center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姓</w:t>
            </w:r>
            <w:r w:rsidRPr="00CE38CF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CE38CF"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6FA2" w:rsidRPr="00CE38CF" w:rsidRDefault="00E06FA2" w:rsidP="006F2D8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6FA2" w:rsidRPr="00CE38CF" w:rsidRDefault="00E06FA2" w:rsidP="006F2D84">
            <w:pPr>
              <w:jc w:val="center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学</w:t>
            </w:r>
            <w:r w:rsidRPr="00CE38CF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CE38CF">
              <w:rPr>
                <w:rFonts w:ascii="宋体" w:hAnsi="宋体" w:hint="eastAsia"/>
                <w:sz w:val="28"/>
                <w:szCs w:val="28"/>
              </w:rPr>
              <w:t>号</w:t>
            </w:r>
          </w:p>
        </w:tc>
        <w:tc>
          <w:tcPr>
            <w:tcW w:w="27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</w:p>
        </w:tc>
      </w:tr>
      <w:tr w:rsidR="00E06FA2" w:rsidRPr="00CE38CF" w:rsidTr="006F2D84">
        <w:trPr>
          <w:trHeight w:val="544"/>
        </w:trPr>
        <w:tc>
          <w:tcPr>
            <w:tcW w:w="14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6FA2" w:rsidRPr="00CE38CF" w:rsidRDefault="00E06FA2" w:rsidP="006F2D84">
            <w:pPr>
              <w:jc w:val="center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专业班级</w:t>
            </w:r>
          </w:p>
        </w:tc>
        <w:tc>
          <w:tcPr>
            <w:tcW w:w="2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6FA2" w:rsidRPr="00CE38CF" w:rsidRDefault="00E06FA2" w:rsidP="006F2D8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6FA2" w:rsidRPr="00CE38CF" w:rsidRDefault="00E06FA2" w:rsidP="006F2D84">
            <w:pPr>
              <w:jc w:val="center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免听课程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</w:p>
        </w:tc>
      </w:tr>
      <w:tr w:rsidR="00E06FA2" w:rsidRPr="00CE38CF" w:rsidTr="006F2D84">
        <w:trPr>
          <w:trHeight w:val="411"/>
        </w:trPr>
        <w:tc>
          <w:tcPr>
            <w:tcW w:w="14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6FA2" w:rsidRPr="00CE38CF" w:rsidRDefault="00E06FA2" w:rsidP="006F2D84">
            <w:pPr>
              <w:spacing w:line="320" w:lineRule="exact"/>
              <w:jc w:val="center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学分</w:t>
            </w:r>
          </w:p>
        </w:tc>
        <w:tc>
          <w:tcPr>
            <w:tcW w:w="2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6FA2" w:rsidRPr="00CE38CF" w:rsidRDefault="00E06FA2" w:rsidP="006F2D8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6FA2" w:rsidRPr="00CE38CF" w:rsidRDefault="00E06FA2" w:rsidP="006F2D84">
            <w:pPr>
              <w:jc w:val="center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</w:p>
        </w:tc>
      </w:tr>
      <w:tr w:rsidR="00E06FA2" w:rsidRPr="00CE38CF" w:rsidTr="006F2D84">
        <w:trPr>
          <w:trHeight w:val="1716"/>
        </w:trPr>
        <w:tc>
          <w:tcPr>
            <w:tcW w:w="14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6FA2" w:rsidRPr="00CE38CF" w:rsidRDefault="00E06FA2" w:rsidP="006F2D84">
            <w:pPr>
              <w:spacing w:line="400" w:lineRule="exact"/>
              <w:jc w:val="center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免听内容及时段</w:t>
            </w:r>
          </w:p>
        </w:tc>
        <w:tc>
          <w:tcPr>
            <w:tcW w:w="68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6FA2" w:rsidRPr="00CE38CF" w:rsidRDefault="00E06FA2" w:rsidP="00E06FA2">
            <w:pPr>
              <w:spacing w:line="24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</w:p>
          <w:p w:rsidR="00E06FA2" w:rsidRPr="00CE38CF" w:rsidRDefault="00E06FA2" w:rsidP="00E06FA2">
            <w:pPr>
              <w:spacing w:line="24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</w:p>
          <w:p w:rsidR="00E06FA2" w:rsidRPr="00CE38CF" w:rsidRDefault="00E06FA2" w:rsidP="00E06FA2">
            <w:pPr>
              <w:spacing w:line="24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</w:p>
          <w:p w:rsidR="00E06FA2" w:rsidRPr="00CE38CF" w:rsidRDefault="00E06FA2" w:rsidP="00E06FA2">
            <w:pPr>
              <w:spacing w:line="24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</w:p>
          <w:p w:rsidR="00E06FA2" w:rsidRPr="00CE38CF" w:rsidRDefault="00E06FA2" w:rsidP="00E06FA2">
            <w:pPr>
              <w:spacing w:line="24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</w:p>
          <w:p w:rsidR="00E06FA2" w:rsidRPr="00CE38CF" w:rsidRDefault="00E06FA2" w:rsidP="00E06FA2">
            <w:pPr>
              <w:spacing w:line="24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</w:p>
          <w:p w:rsidR="00E06FA2" w:rsidRPr="00CE38CF" w:rsidRDefault="00E06FA2" w:rsidP="00E06FA2">
            <w:pPr>
              <w:spacing w:line="24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</w:p>
          <w:p w:rsidR="00E06FA2" w:rsidRPr="00CE38CF" w:rsidRDefault="00E06FA2" w:rsidP="00E06FA2">
            <w:pPr>
              <w:spacing w:line="24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</w:p>
          <w:p w:rsidR="00E06FA2" w:rsidRPr="00CE38CF" w:rsidRDefault="00E06FA2" w:rsidP="00E06FA2">
            <w:pPr>
              <w:spacing w:line="24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</w:p>
        </w:tc>
      </w:tr>
      <w:tr w:rsidR="00E06FA2" w:rsidRPr="00CE38CF" w:rsidTr="006F2D84">
        <w:trPr>
          <w:trHeight w:val="1966"/>
        </w:trPr>
        <w:tc>
          <w:tcPr>
            <w:tcW w:w="14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6FA2" w:rsidRPr="00CE38CF" w:rsidRDefault="00E06FA2" w:rsidP="006F2D84">
            <w:pPr>
              <w:spacing w:line="400" w:lineRule="exact"/>
              <w:jc w:val="center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申请免听理由</w:t>
            </w:r>
          </w:p>
        </w:tc>
        <w:tc>
          <w:tcPr>
            <w:tcW w:w="68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  <w:bookmarkStart w:id="0" w:name="_GoBack"/>
            <w:bookmarkEnd w:id="0"/>
          </w:p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</w:p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</w:p>
          <w:p w:rsidR="00E06FA2" w:rsidRPr="00CE38CF" w:rsidRDefault="00E06FA2" w:rsidP="006F2D84">
            <w:pPr>
              <w:spacing w:line="400" w:lineRule="exact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/>
                <w:sz w:val="28"/>
                <w:szCs w:val="28"/>
              </w:rPr>
              <w:t xml:space="preserve">                     </w:t>
            </w:r>
            <w:r w:rsidRPr="00CE38CF">
              <w:rPr>
                <w:rFonts w:ascii="宋体" w:hAnsi="宋体" w:hint="eastAsia"/>
                <w:sz w:val="28"/>
                <w:szCs w:val="28"/>
              </w:rPr>
              <w:t>申请人签字：</w:t>
            </w:r>
          </w:p>
          <w:p w:rsidR="00E06FA2" w:rsidRPr="00CE38CF" w:rsidRDefault="00E06FA2" w:rsidP="00E06FA2">
            <w:pPr>
              <w:spacing w:line="400" w:lineRule="exact"/>
              <w:ind w:firstLineChars="1350" w:firstLine="31680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/>
                <w:sz w:val="28"/>
                <w:szCs w:val="28"/>
              </w:rPr>
              <w:t xml:space="preserve">          </w:t>
            </w:r>
            <w:r w:rsidRPr="00CE38CF">
              <w:rPr>
                <w:rFonts w:ascii="宋体" w:hAnsi="宋体" w:hint="eastAsia"/>
                <w:sz w:val="28"/>
                <w:szCs w:val="28"/>
              </w:rPr>
              <w:t>年</w:t>
            </w:r>
            <w:r w:rsidRPr="00CE38CF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CE38CF">
              <w:rPr>
                <w:rFonts w:ascii="宋体" w:hAnsi="宋体" w:hint="eastAsia"/>
                <w:sz w:val="28"/>
                <w:szCs w:val="28"/>
              </w:rPr>
              <w:t>月</w:t>
            </w:r>
            <w:r w:rsidRPr="00CE38CF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CE38CF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E06FA2" w:rsidRPr="00CE38CF" w:rsidTr="006F2D84">
        <w:trPr>
          <w:trHeight w:val="2040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学院审核意见：</w:t>
            </w:r>
          </w:p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</w:p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</w:p>
          <w:p w:rsidR="00E06FA2" w:rsidRPr="00CE38CF" w:rsidRDefault="00E06FA2" w:rsidP="00E06FA2">
            <w:pPr>
              <w:spacing w:line="400" w:lineRule="exact"/>
              <w:ind w:firstLineChars="500" w:firstLine="31680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审核人：</w:t>
            </w:r>
          </w:p>
          <w:p w:rsidR="00E06FA2" w:rsidRPr="00CE38CF" w:rsidRDefault="00E06FA2" w:rsidP="00E06FA2">
            <w:pPr>
              <w:spacing w:line="400" w:lineRule="exact"/>
              <w:ind w:firstLineChars="800" w:firstLine="31680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年</w:t>
            </w:r>
            <w:r w:rsidRPr="00CE38CF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CE38CF">
              <w:rPr>
                <w:rFonts w:ascii="宋体" w:hAnsi="宋体" w:hint="eastAsia"/>
                <w:sz w:val="28"/>
                <w:szCs w:val="28"/>
              </w:rPr>
              <w:t>月</w:t>
            </w:r>
            <w:r w:rsidRPr="00CE38CF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CE38CF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  <w:tc>
          <w:tcPr>
            <w:tcW w:w="414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任课教师意见：</w:t>
            </w:r>
          </w:p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</w:p>
          <w:p w:rsidR="00E06FA2" w:rsidRPr="00CE38CF" w:rsidRDefault="00E06FA2" w:rsidP="00DB3657">
            <w:pPr>
              <w:rPr>
                <w:rFonts w:ascii="宋体"/>
                <w:sz w:val="28"/>
                <w:szCs w:val="28"/>
              </w:rPr>
            </w:pPr>
          </w:p>
          <w:p w:rsidR="00E06FA2" w:rsidRPr="00CE38CF" w:rsidRDefault="00E06FA2" w:rsidP="00E06FA2">
            <w:pPr>
              <w:spacing w:line="400" w:lineRule="exact"/>
              <w:ind w:firstLineChars="350" w:firstLine="31680"/>
              <w:rPr>
                <w:rFonts w:ascii="宋体" w:hAns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教师签字：</w:t>
            </w:r>
            <w:r w:rsidRPr="00CE38CF">
              <w:rPr>
                <w:rFonts w:ascii="宋体" w:hAnsi="宋体"/>
                <w:sz w:val="28"/>
                <w:szCs w:val="28"/>
              </w:rPr>
              <w:t xml:space="preserve"> </w:t>
            </w:r>
          </w:p>
          <w:p w:rsidR="00E06FA2" w:rsidRPr="00CE38CF" w:rsidRDefault="00E06FA2" w:rsidP="00E06FA2">
            <w:pPr>
              <w:spacing w:line="400" w:lineRule="exact"/>
              <w:ind w:firstLineChars="800" w:firstLine="31680"/>
              <w:rPr>
                <w:rFonts w:ascii="宋体"/>
                <w:sz w:val="28"/>
                <w:szCs w:val="28"/>
              </w:rPr>
            </w:pPr>
            <w:r w:rsidRPr="00CE38CF">
              <w:rPr>
                <w:rFonts w:ascii="宋体" w:hAnsi="宋体" w:hint="eastAsia"/>
                <w:sz w:val="28"/>
                <w:szCs w:val="28"/>
              </w:rPr>
              <w:t>年</w:t>
            </w:r>
            <w:r w:rsidRPr="00CE38CF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CE38CF">
              <w:rPr>
                <w:rFonts w:ascii="宋体" w:hAnsi="宋体" w:hint="eastAsia"/>
                <w:sz w:val="28"/>
                <w:szCs w:val="28"/>
              </w:rPr>
              <w:t>月</w:t>
            </w:r>
            <w:r w:rsidRPr="00CE38CF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CE38CF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:rsidR="00E06FA2" w:rsidRPr="00CE38CF" w:rsidRDefault="00E06FA2" w:rsidP="005659EF">
      <w:pPr>
        <w:spacing w:line="420" w:lineRule="exact"/>
        <w:rPr>
          <w:rFonts w:ascii="宋体"/>
          <w:b/>
          <w:sz w:val="24"/>
          <w:szCs w:val="24"/>
        </w:rPr>
      </w:pPr>
      <w:r w:rsidRPr="00CE38CF">
        <w:rPr>
          <w:rFonts w:ascii="宋体" w:hAnsi="宋体" w:hint="eastAsia"/>
          <w:b/>
          <w:sz w:val="24"/>
          <w:szCs w:val="24"/>
        </w:rPr>
        <w:t>注：</w:t>
      </w:r>
    </w:p>
    <w:p w:rsidR="00E06FA2" w:rsidRPr="00CE38CF" w:rsidRDefault="00E06FA2" w:rsidP="00CE38CF">
      <w:pPr>
        <w:spacing w:line="420" w:lineRule="exact"/>
        <w:ind w:firstLineChars="200" w:firstLine="31680"/>
        <w:rPr>
          <w:rFonts w:ascii="宋体" w:cs="宋体"/>
          <w:kern w:val="0"/>
          <w:sz w:val="24"/>
          <w:szCs w:val="24"/>
        </w:rPr>
      </w:pPr>
      <w:r w:rsidRPr="00CE38CF">
        <w:rPr>
          <w:rFonts w:ascii="宋体" w:hAnsi="宋体"/>
          <w:sz w:val="24"/>
          <w:szCs w:val="24"/>
        </w:rPr>
        <w:t>1</w:t>
      </w:r>
      <w:r w:rsidRPr="00CE38CF">
        <w:rPr>
          <w:rFonts w:ascii="宋体" w:hAnsi="宋体" w:hint="eastAsia"/>
          <w:sz w:val="24"/>
          <w:szCs w:val="24"/>
        </w:rPr>
        <w:t>．</w:t>
      </w:r>
      <w:r w:rsidRPr="00CE38CF">
        <w:rPr>
          <w:rFonts w:ascii="宋体" w:hAnsi="宋体" w:hint="eastAsia"/>
          <w:color w:val="000000"/>
          <w:sz w:val="24"/>
          <w:szCs w:val="24"/>
          <w:shd w:val="clear" w:color="auto" w:fill="FFFFFF"/>
        </w:rPr>
        <w:t>思想政治理论课程、体育课程、选修课程、包含实验（实训）环节的课程、实验（实训）课程、军训及实习、毕业论文（设计）等不得免听</w:t>
      </w:r>
      <w:r w:rsidRPr="00CE38CF">
        <w:rPr>
          <w:rFonts w:ascii="宋体" w:hAnsi="宋体" w:hint="eastAsia"/>
          <w:sz w:val="24"/>
          <w:szCs w:val="24"/>
        </w:rPr>
        <w:t>。</w:t>
      </w:r>
    </w:p>
    <w:p w:rsidR="00E06FA2" w:rsidRPr="00CE38CF" w:rsidRDefault="00E06FA2" w:rsidP="00CE38CF">
      <w:pPr>
        <w:spacing w:line="420" w:lineRule="exact"/>
        <w:ind w:firstLineChars="200" w:firstLine="31680"/>
        <w:rPr>
          <w:rFonts w:ascii="宋体"/>
          <w:sz w:val="24"/>
          <w:szCs w:val="24"/>
        </w:rPr>
      </w:pPr>
      <w:r w:rsidRPr="00CE38CF">
        <w:rPr>
          <w:rFonts w:ascii="宋体" w:hAnsi="宋体"/>
          <w:sz w:val="24"/>
          <w:szCs w:val="24"/>
        </w:rPr>
        <w:t>2</w:t>
      </w:r>
      <w:r w:rsidRPr="00CE38CF">
        <w:rPr>
          <w:rFonts w:ascii="宋体" w:hAnsi="宋体" w:hint="eastAsia"/>
          <w:sz w:val="24"/>
          <w:szCs w:val="24"/>
        </w:rPr>
        <w:t>．</w:t>
      </w:r>
      <w:r w:rsidRPr="00CE38CF">
        <w:rPr>
          <w:rFonts w:ascii="宋体" w:hAnsi="宋体" w:cs="宋体" w:hint="eastAsia"/>
          <w:kern w:val="0"/>
          <w:sz w:val="24"/>
          <w:szCs w:val="24"/>
        </w:rPr>
        <w:t>学生可根据实际课程冲突情况确定免听课程内容及免听时段。</w:t>
      </w:r>
    </w:p>
    <w:p w:rsidR="00E06FA2" w:rsidRPr="00CE38CF" w:rsidRDefault="00E06FA2" w:rsidP="00CE38CF">
      <w:pPr>
        <w:spacing w:line="420" w:lineRule="exact"/>
        <w:ind w:firstLineChars="200" w:firstLine="31680"/>
        <w:rPr>
          <w:rFonts w:ascii="宋体" w:cs="宋体"/>
          <w:kern w:val="0"/>
          <w:sz w:val="24"/>
          <w:szCs w:val="24"/>
        </w:rPr>
      </w:pPr>
      <w:r w:rsidRPr="00CE38CF">
        <w:rPr>
          <w:rFonts w:ascii="宋体" w:hAnsi="宋体" w:cs="宋体"/>
          <w:kern w:val="0"/>
          <w:sz w:val="24"/>
          <w:szCs w:val="24"/>
        </w:rPr>
        <w:t>3</w:t>
      </w:r>
      <w:r w:rsidRPr="00CE38CF">
        <w:rPr>
          <w:rFonts w:ascii="宋体" w:hAnsi="宋体" w:cs="宋体" w:hint="eastAsia"/>
          <w:kern w:val="0"/>
          <w:sz w:val="24"/>
          <w:szCs w:val="24"/>
        </w:rPr>
        <w:t>．</w:t>
      </w:r>
      <w:r w:rsidRPr="00CE38CF">
        <w:rPr>
          <w:rFonts w:ascii="宋体" w:hAnsi="宋体" w:hint="eastAsia"/>
          <w:color w:val="000000"/>
          <w:sz w:val="24"/>
          <w:szCs w:val="24"/>
          <w:shd w:val="clear" w:color="auto" w:fill="FFFFFF"/>
        </w:rPr>
        <w:t>办理免听手续后，学生仍需完成课程的平时作业、平时测验、实践教学环节并跟班参加课程正常考核</w:t>
      </w:r>
      <w:r w:rsidRPr="00CE38CF">
        <w:rPr>
          <w:rFonts w:ascii="宋体" w:hAnsi="宋体" w:cs="宋体" w:hint="eastAsia"/>
          <w:b/>
          <w:kern w:val="0"/>
          <w:sz w:val="24"/>
          <w:szCs w:val="24"/>
        </w:rPr>
        <w:t>。</w:t>
      </w:r>
    </w:p>
    <w:p w:rsidR="00E06FA2" w:rsidRPr="00CE38CF" w:rsidRDefault="00E06FA2" w:rsidP="00CE38CF">
      <w:pPr>
        <w:spacing w:line="420" w:lineRule="exact"/>
        <w:ind w:firstLineChars="200" w:firstLine="31680"/>
        <w:rPr>
          <w:rFonts w:ascii="宋体"/>
          <w:color w:val="000000"/>
          <w:sz w:val="24"/>
          <w:szCs w:val="24"/>
          <w:shd w:val="clear" w:color="auto" w:fill="FFFFFF"/>
        </w:rPr>
      </w:pPr>
      <w:r w:rsidRPr="00CE38CF">
        <w:rPr>
          <w:rFonts w:ascii="宋体" w:hAnsi="宋体" w:cs="宋体"/>
          <w:kern w:val="0"/>
          <w:sz w:val="24"/>
          <w:szCs w:val="24"/>
        </w:rPr>
        <w:t>4</w:t>
      </w:r>
      <w:r w:rsidRPr="00CE38CF">
        <w:rPr>
          <w:rFonts w:ascii="宋体" w:hAnsi="宋体" w:cs="宋体" w:hint="eastAsia"/>
          <w:kern w:val="0"/>
          <w:sz w:val="24"/>
          <w:szCs w:val="24"/>
        </w:rPr>
        <w:t>．</w:t>
      </w:r>
      <w:r w:rsidRPr="00CE38CF">
        <w:rPr>
          <w:rFonts w:ascii="宋体" w:hAnsi="宋体" w:hint="eastAsia"/>
          <w:color w:val="000000"/>
          <w:sz w:val="24"/>
          <w:szCs w:val="24"/>
          <w:shd w:val="clear" w:color="auto" w:fill="FFFFFF"/>
        </w:rPr>
        <w:t>学生须主动联系任课教师，确定各环节的考核时间，并按时参加考核，否则将无法取得相关环节考核成绩。</w:t>
      </w:r>
    </w:p>
    <w:p w:rsidR="00E06FA2" w:rsidRPr="00CE38CF" w:rsidRDefault="00E06FA2" w:rsidP="00CE38CF">
      <w:pPr>
        <w:spacing w:line="420" w:lineRule="exact"/>
        <w:ind w:firstLineChars="200" w:firstLine="31680"/>
        <w:rPr>
          <w:rFonts w:ascii="宋体" w:cs="宋体"/>
          <w:kern w:val="0"/>
          <w:sz w:val="24"/>
          <w:szCs w:val="24"/>
        </w:rPr>
      </w:pPr>
      <w:r w:rsidRPr="00CE38CF">
        <w:rPr>
          <w:rFonts w:ascii="宋体" w:hAnsi="宋体"/>
          <w:color w:val="000000"/>
          <w:sz w:val="24"/>
          <w:szCs w:val="24"/>
          <w:shd w:val="clear" w:color="auto" w:fill="FFFFFF"/>
        </w:rPr>
        <w:t>5</w:t>
      </w:r>
      <w:r w:rsidRPr="00CE38CF">
        <w:rPr>
          <w:rFonts w:ascii="宋体" w:hAnsi="宋体" w:hint="eastAsia"/>
          <w:color w:val="000000"/>
          <w:sz w:val="24"/>
          <w:szCs w:val="24"/>
          <w:shd w:val="clear" w:color="auto" w:fill="FFFFFF"/>
        </w:rPr>
        <w:t>．符合免听条件但未履行免听申请手</w:t>
      </w:r>
      <w:r w:rsidRPr="00CE38CF">
        <w:rPr>
          <w:rFonts w:ascii="宋体" w:hAnsi="宋体" w:cs="宋体" w:hint="eastAsia"/>
          <w:kern w:val="0"/>
          <w:sz w:val="24"/>
          <w:szCs w:val="24"/>
        </w:rPr>
        <w:t>续而不上课的，按旷课处理。</w:t>
      </w:r>
    </w:p>
    <w:p w:rsidR="00E06FA2" w:rsidRPr="00CE38CF" w:rsidRDefault="00E06FA2" w:rsidP="00243DB7">
      <w:pPr>
        <w:spacing w:line="420" w:lineRule="exact"/>
        <w:ind w:firstLineChars="200" w:firstLine="31680"/>
        <w:rPr>
          <w:rFonts w:ascii="宋体"/>
          <w:sz w:val="24"/>
          <w:szCs w:val="24"/>
        </w:rPr>
      </w:pPr>
      <w:r w:rsidRPr="00CE38CF">
        <w:rPr>
          <w:rFonts w:ascii="宋体" w:hAnsi="宋体" w:cs="宋体"/>
          <w:kern w:val="0"/>
          <w:sz w:val="24"/>
          <w:szCs w:val="24"/>
        </w:rPr>
        <w:t xml:space="preserve">6. </w:t>
      </w:r>
      <w:r w:rsidRPr="00CE38CF">
        <w:rPr>
          <w:rFonts w:ascii="宋体" w:hAnsi="宋体" w:cs="宋体" w:hint="eastAsia"/>
          <w:kern w:val="0"/>
          <w:sz w:val="24"/>
          <w:szCs w:val="24"/>
        </w:rPr>
        <w:t>此表</w:t>
      </w:r>
      <w:r w:rsidRPr="00CE38CF">
        <w:rPr>
          <w:rFonts w:ascii="宋体" w:hAnsi="宋体" w:hint="eastAsia"/>
          <w:sz w:val="24"/>
          <w:szCs w:val="24"/>
        </w:rPr>
        <w:t>一式二份</w:t>
      </w:r>
      <w:r w:rsidRPr="00CE38CF">
        <w:rPr>
          <w:rFonts w:ascii="宋体" w:hAnsi="宋体" w:cs="宋体" w:hint="eastAsia"/>
          <w:kern w:val="0"/>
          <w:sz w:val="24"/>
          <w:szCs w:val="24"/>
        </w:rPr>
        <w:t>。经审核同意后，任课教师和学生所在学院各留一份。</w:t>
      </w:r>
    </w:p>
    <w:sectPr w:rsidR="00E06FA2" w:rsidRPr="00CE38CF" w:rsidSect="00D3129E">
      <w:pgSz w:w="11906" w:h="16838"/>
      <w:pgMar w:top="1077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FA2" w:rsidRDefault="00E06FA2" w:rsidP="00965232">
      <w:r>
        <w:separator/>
      </w:r>
    </w:p>
  </w:endnote>
  <w:endnote w:type="continuationSeparator" w:id="0">
    <w:p w:rsidR="00E06FA2" w:rsidRDefault="00E06FA2" w:rsidP="00965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FA2" w:rsidRDefault="00E06FA2" w:rsidP="00965232">
      <w:r>
        <w:separator/>
      </w:r>
    </w:p>
  </w:footnote>
  <w:footnote w:type="continuationSeparator" w:id="0">
    <w:p w:rsidR="00E06FA2" w:rsidRDefault="00E06FA2" w:rsidP="009652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6DD"/>
    <w:rsid w:val="00003C35"/>
    <w:rsid w:val="000401F1"/>
    <w:rsid w:val="0005603B"/>
    <w:rsid w:val="000C45EE"/>
    <w:rsid w:val="000C4B63"/>
    <w:rsid w:val="000C66EC"/>
    <w:rsid w:val="000E4F09"/>
    <w:rsid w:val="00243DB7"/>
    <w:rsid w:val="002B5DAE"/>
    <w:rsid w:val="00392791"/>
    <w:rsid w:val="003D6F51"/>
    <w:rsid w:val="0042771E"/>
    <w:rsid w:val="00490A36"/>
    <w:rsid w:val="00491212"/>
    <w:rsid w:val="005474F9"/>
    <w:rsid w:val="005659EF"/>
    <w:rsid w:val="00613243"/>
    <w:rsid w:val="0062361E"/>
    <w:rsid w:val="006F2D84"/>
    <w:rsid w:val="007A49D9"/>
    <w:rsid w:val="007E2A63"/>
    <w:rsid w:val="007F54D0"/>
    <w:rsid w:val="00871624"/>
    <w:rsid w:val="00911F4E"/>
    <w:rsid w:val="00965232"/>
    <w:rsid w:val="009972A9"/>
    <w:rsid w:val="00A53CA6"/>
    <w:rsid w:val="00AB193E"/>
    <w:rsid w:val="00B11762"/>
    <w:rsid w:val="00B36A48"/>
    <w:rsid w:val="00C606B6"/>
    <w:rsid w:val="00C670FA"/>
    <w:rsid w:val="00CE38CF"/>
    <w:rsid w:val="00D3129E"/>
    <w:rsid w:val="00D375C6"/>
    <w:rsid w:val="00D516DD"/>
    <w:rsid w:val="00DB3657"/>
    <w:rsid w:val="00DD0BD0"/>
    <w:rsid w:val="00E06FA2"/>
    <w:rsid w:val="00E40982"/>
    <w:rsid w:val="00EE6F20"/>
    <w:rsid w:val="00F84708"/>
    <w:rsid w:val="00FB0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1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516D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rsid w:val="007A49D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7A49D9"/>
    <w:rPr>
      <w:rFonts w:ascii="宋体" w:eastAsia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F54D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4D0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965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6523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9652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6523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9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1</Pages>
  <Words>65</Words>
  <Characters>377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邵恒</cp:lastModifiedBy>
  <cp:revision>7</cp:revision>
  <cp:lastPrinted>2017-12-21T03:20:00Z</cp:lastPrinted>
  <dcterms:created xsi:type="dcterms:W3CDTF">2018-01-18T06:50:00Z</dcterms:created>
  <dcterms:modified xsi:type="dcterms:W3CDTF">2019-03-13T03:15:00Z</dcterms:modified>
</cp:coreProperties>
</file>